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376AE" w14:textId="77777777" w:rsidR="00DD16F0" w:rsidRDefault="00845C6D">
      <w:pPr>
        <w:widowControl w:val="0"/>
        <w:jc w:val="right"/>
        <w:rPr>
          <w:rFonts w:ascii="Casque OpenFace" w:hAnsi="Casque OpenFace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858A075" wp14:editId="07777777">
            <wp:simplePos x="0" y="0"/>
            <wp:positionH relativeFrom="column">
              <wp:posOffset>4168140</wp:posOffset>
            </wp:positionH>
            <wp:positionV relativeFrom="paragraph">
              <wp:posOffset>-384175</wp:posOffset>
            </wp:positionV>
            <wp:extent cx="1982470" cy="809625"/>
            <wp:effectExtent l="0" t="0" r="0" b="0"/>
            <wp:wrapNone/>
            <wp:docPr id="6" name="Picture 5" descr="N:\Admin\SCHOOL TEMPLATES\Northern Star Academies Trust Documents\Northern S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Admin\SCHOOL TEMPLATES\Northern Star Academies Trust Documents\Northern Star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ACD30A" wp14:editId="07777777">
                <wp:simplePos x="0" y="0"/>
                <wp:positionH relativeFrom="column">
                  <wp:posOffset>1081405</wp:posOffset>
                </wp:positionH>
                <wp:positionV relativeFrom="paragraph">
                  <wp:posOffset>-279400</wp:posOffset>
                </wp:positionV>
                <wp:extent cx="3274695" cy="10928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6BFA7" w14:textId="77777777" w:rsidR="00D01712" w:rsidRDefault="00D01712" w:rsidP="00D01712">
                            <w:pPr>
                              <w:jc w:val="center"/>
                              <w:outlineLvl w:val="2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NORTHERN STAR ACADEMIES TRUST</w:t>
                            </w:r>
                          </w:p>
                          <w:p w14:paraId="46BDFE09" w14:textId="77777777" w:rsidR="00DD16F0" w:rsidRPr="00357A3A" w:rsidRDefault="00D50402" w:rsidP="00D01712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4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28"/>
                              </w:rPr>
                              <w:t xml:space="preserve">New Park </w:t>
                            </w:r>
                            <w:r w:rsidR="00DD16F0" w:rsidRPr="00357A3A"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28"/>
                              </w:rPr>
                              <w:t xml:space="preserve">Primary </w:t>
                            </w:r>
                            <w:r>
                              <w:rPr>
                                <w:rFonts w:ascii="Eras Medium ITC" w:hAnsi="Eras Medium ITC"/>
                                <w:b/>
                                <w:i/>
                                <w:color w:val="000080"/>
                                <w:sz w:val="28"/>
                              </w:rPr>
                              <w:t>Academy</w:t>
                            </w:r>
                          </w:p>
                          <w:p w14:paraId="67D8754C" w14:textId="77777777" w:rsidR="00DD16F0" w:rsidRPr="00357A3A" w:rsidRDefault="00DD16F0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i/>
                                <w:color w:val="000080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357A3A">
                                  <w:rPr>
                                    <w:rFonts w:ascii="Eras Medium ITC" w:hAnsi="Eras Medium ITC"/>
                                    <w:color w:val="000080"/>
                                  </w:rPr>
                                  <w:t>Skipton Road</w:t>
                                </w:r>
                              </w:smartTag>
                              <w:r w:rsidRPr="00357A3A">
                                <w:rPr>
                                  <w:rFonts w:ascii="Eras Medium ITC" w:hAnsi="Eras Medium ITC"/>
                                  <w:color w:val="000080"/>
                                </w:rPr>
                                <w:t xml:space="preserve">   </w:t>
                              </w:r>
                              <w:smartTag w:uri="urn:schemas-microsoft-com:office:smarttags" w:element="City">
                                <w:r w:rsidRPr="00357A3A">
                                  <w:rPr>
                                    <w:rFonts w:ascii="Eras Medium ITC" w:hAnsi="Eras Medium ITC"/>
                                    <w:color w:val="000080"/>
                                  </w:rPr>
                                  <w:t>Harrogate</w:t>
                                </w:r>
                              </w:smartTag>
                              <w:r w:rsidRPr="00357A3A">
                                <w:rPr>
                                  <w:rFonts w:ascii="Eras Medium ITC" w:hAnsi="Eras Medium ITC"/>
                                  <w:color w:val="000080"/>
                                </w:rPr>
                                <w:t xml:space="preserve">   </w:t>
                              </w:r>
                              <w:smartTag w:uri="urn:schemas-microsoft-com:office:smarttags" w:element="PostalCode">
                                <w:r w:rsidRPr="00357A3A">
                                  <w:rPr>
                                    <w:rFonts w:ascii="Eras Medium ITC" w:hAnsi="Eras Medium ITC"/>
                                    <w:color w:val="000080"/>
                                  </w:rPr>
                                  <w:t>HG1 3HF</w:t>
                                </w:r>
                              </w:smartTag>
                            </w:smartTag>
                          </w:p>
                          <w:p w14:paraId="27EF769A" w14:textId="77777777" w:rsidR="00DD16F0" w:rsidRPr="00357A3A" w:rsidRDefault="00DD16F0">
                            <w:pPr>
                              <w:widowControl w:val="0"/>
                              <w:jc w:val="center"/>
                              <w:rPr>
                                <w:rFonts w:ascii="Eras Medium ITC" w:hAnsi="Eras Medium ITC"/>
                                <w:color w:val="000080"/>
                              </w:rPr>
                            </w:pPr>
                            <w:r w:rsidRPr="00357A3A">
                              <w:rPr>
                                <w:i/>
                                <w:color w:val="000080"/>
                              </w:rPr>
                              <w:t xml:space="preserve">Telephone </w:t>
                            </w:r>
                            <w:r w:rsidRPr="00357A3A">
                              <w:rPr>
                                <w:rFonts w:ascii="Eras Medium ITC" w:hAnsi="Eras Medium ITC"/>
                                <w:color w:val="000080"/>
                              </w:rPr>
                              <w:t xml:space="preserve">01423/503011 </w:t>
                            </w:r>
                          </w:p>
                          <w:p w14:paraId="68377ECA" w14:textId="77777777" w:rsidR="00DD16F0" w:rsidRPr="00357A3A" w:rsidRDefault="00DD16F0" w:rsidP="00E04A41">
                            <w:pPr>
                              <w:pStyle w:val="Heading2"/>
                              <w:rPr>
                                <w:b/>
                                <w:color w:val="000080"/>
                              </w:rPr>
                            </w:pPr>
                            <w:r w:rsidRPr="00357A3A">
                              <w:rPr>
                                <w:color w:val="000080"/>
                              </w:rPr>
                              <w:t xml:space="preserve">E-mail:  </w:t>
                            </w:r>
                            <w:r w:rsidRPr="00357A3A">
                              <w:rPr>
                                <w:color w:val="000080"/>
                              </w:rPr>
                              <w:tab/>
                              <w:t xml:space="preserve"> </w:t>
                            </w:r>
                            <w:r w:rsidR="00E04A41" w:rsidRPr="00357A3A">
                              <w:rPr>
                                <w:color w:val="000080"/>
                              </w:rPr>
                              <w:t>admin</w:t>
                            </w:r>
                            <w:r w:rsidRPr="00357A3A">
                              <w:rPr>
                                <w:color w:val="000080"/>
                              </w:rPr>
                              <w:t>@newpark.n-yorks.sch.uk</w:t>
                            </w:r>
                          </w:p>
                          <w:p w14:paraId="60D28D65" w14:textId="77777777" w:rsidR="00DD16F0" w:rsidRPr="00357A3A" w:rsidRDefault="00C05BB4">
                            <w:pPr>
                              <w:jc w:val="center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color w:val="000080"/>
                              </w:rPr>
                              <w:t xml:space="preserve">Headteacher:  Mr. </w:t>
                            </w:r>
                            <w:r w:rsidR="00027249">
                              <w:rPr>
                                <w:rFonts w:ascii="Eras Medium ITC" w:hAnsi="Eras Medium ITC"/>
                                <w:b/>
                                <w:color w:val="000080"/>
                              </w:rPr>
                              <w:t>R Mold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D03557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left:0;text-align:left;margin-left:85.15pt;margin-top:-22pt;width:257.85pt;height:8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Au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">
                <v:textbox>
                  <w:txbxContent>
                    <w:p w:rsidR="00D01712" w:rsidP="00D01712" w:rsidRDefault="00D01712" w14:paraId="383E5F64" wp14:textId="77777777">
                      <w:pPr>
                        <w:jc w:val="center"/>
                        <w:outlineLvl w:val="2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NORTHERN STAR ACADEMIES TRUST</w:t>
                      </w:r>
                    </w:p>
                    <w:p w:rsidRPr="00357A3A" w:rsidR="00DD16F0" w:rsidP="00D01712" w:rsidRDefault="00D50402" w14:paraId="628DA3E4" wp14:textId="77777777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48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28"/>
                        </w:rPr>
                        <w:t xml:space="preserve">New Park </w:t>
                      </w:r>
                      <w:r w:rsidRPr="00357A3A" w:rsidR="00DD16F0"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28"/>
                        </w:rPr>
                        <w:t xml:space="preserve">Primary </w:t>
                      </w:r>
                      <w:r>
                        <w:rPr>
                          <w:rFonts w:ascii="Eras Medium ITC" w:hAnsi="Eras Medium ITC"/>
                          <w:b/>
                          <w:i/>
                          <w:color w:val="000080"/>
                          <w:sz w:val="28"/>
                        </w:rPr>
                        <w:t>Academy</w:t>
                      </w:r>
                    </w:p>
                    <w:p w:rsidRPr="00357A3A" w:rsidR="00DD16F0" w:rsidRDefault="00DD16F0" w14:paraId="2CB8A218" wp14:textId="77777777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i/>
                          <w:color w:val="000080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357A3A">
                            <w:rPr>
                              <w:rFonts w:ascii="Eras Medium ITC" w:hAnsi="Eras Medium ITC"/>
                              <w:color w:val="000080"/>
                            </w:rPr>
                            <w:t>Skipton Road</w:t>
                          </w:r>
                        </w:smartTag>
                        <w:r w:rsidRPr="00357A3A">
                          <w:rPr>
                            <w:rFonts w:ascii="Eras Medium ITC" w:hAnsi="Eras Medium ITC"/>
                            <w:color w:val="000080"/>
                          </w:rPr>
                          <w:t xml:space="preserve">   </w:t>
                        </w:r>
                        <w:smartTag w:uri="urn:schemas-microsoft-com:office:smarttags" w:element="City">
                          <w:r w:rsidRPr="00357A3A">
                            <w:rPr>
                              <w:rFonts w:ascii="Eras Medium ITC" w:hAnsi="Eras Medium ITC"/>
                              <w:color w:val="000080"/>
                            </w:rPr>
                            <w:t>Harrogate</w:t>
                          </w:r>
                        </w:smartTag>
                        <w:r w:rsidRPr="00357A3A">
                          <w:rPr>
                            <w:rFonts w:ascii="Eras Medium ITC" w:hAnsi="Eras Medium ITC"/>
                            <w:color w:val="000080"/>
                          </w:rPr>
                          <w:t xml:space="preserve">   </w:t>
                        </w:r>
                        <w:smartTag w:uri="urn:schemas-microsoft-com:office:smarttags" w:element="PostalCode">
                          <w:r w:rsidRPr="00357A3A">
                            <w:rPr>
                              <w:rFonts w:ascii="Eras Medium ITC" w:hAnsi="Eras Medium ITC"/>
                              <w:color w:val="000080"/>
                            </w:rPr>
                            <w:t>HG1 3HF</w:t>
                          </w:r>
                        </w:smartTag>
                      </w:smartTag>
                    </w:p>
                    <w:p w:rsidRPr="00357A3A" w:rsidR="00DD16F0" w:rsidRDefault="00DD16F0" w14:paraId="4D35F9DC" wp14:textId="77777777">
                      <w:pPr>
                        <w:widowControl w:val="0"/>
                        <w:jc w:val="center"/>
                        <w:rPr>
                          <w:rFonts w:ascii="Eras Medium ITC" w:hAnsi="Eras Medium ITC"/>
                          <w:color w:val="000080"/>
                        </w:rPr>
                      </w:pPr>
                      <w:r w:rsidRPr="00357A3A">
                        <w:rPr>
                          <w:i/>
                          <w:color w:val="000080"/>
                        </w:rPr>
                        <w:t xml:space="preserve">Telephone </w:t>
                      </w:r>
                      <w:r w:rsidRPr="00357A3A">
                        <w:rPr>
                          <w:rFonts w:ascii="Eras Medium ITC" w:hAnsi="Eras Medium ITC"/>
                          <w:color w:val="000080"/>
                        </w:rPr>
                        <w:t xml:space="preserve">01423/503011 </w:t>
                      </w:r>
                    </w:p>
                    <w:p w:rsidRPr="00357A3A" w:rsidR="00DD16F0" w:rsidP="00E04A41" w:rsidRDefault="00DD16F0" w14:paraId="6F441572" wp14:textId="77777777">
                      <w:pPr>
                        <w:pStyle w:val="Heading2"/>
                        <w:rPr>
                          <w:b/>
                          <w:color w:val="000080"/>
                        </w:rPr>
                      </w:pPr>
                      <w:r w:rsidRPr="00357A3A">
                        <w:rPr>
                          <w:color w:val="000080"/>
                        </w:rPr>
                        <w:t xml:space="preserve">E-mail:  </w:t>
                      </w:r>
                      <w:r w:rsidRPr="00357A3A">
                        <w:rPr>
                          <w:color w:val="000080"/>
                        </w:rPr>
                        <w:tab/>
                      </w:r>
                      <w:r w:rsidRPr="00357A3A">
                        <w:rPr>
                          <w:color w:val="000080"/>
                        </w:rPr>
                        <w:t xml:space="preserve"> </w:t>
                      </w:r>
                      <w:r w:rsidRPr="00357A3A" w:rsidR="00E04A41">
                        <w:rPr>
                          <w:color w:val="000080"/>
                        </w:rPr>
                        <w:t>admin</w:t>
                      </w:r>
                      <w:r w:rsidRPr="00357A3A">
                        <w:rPr>
                          <w:color w:val="000080"/>
                        </w:rPr>
                        <w:t>@newpark.n-yorks.sch.uk</w:t>
                      </w:r>
                    </w:p>
                    <w:p w:rsidRPr="00357A3A" w:rsidR="00DD16F0" w:rsidRDefault="00C05BB4" w14:paraId="117F9AD1" wp14:textId="77777777">
                      <w:pPr>
                        <w:jc w:val="center"/>
                        <w:rPr>
                          <w:color w:val="000080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color w:val="000080"/>
                        </w:rPr>
                        <w:t xml:space="preserve">Headteacher:  Mr. </w:t>
                      </w:r>
                      <w:r w:rsidR="00027249">
                        <w:rPr>
                          <w:rFonts w:ascii="Eras Medium ITC" w:hAnsi="Eras Medium ITC"/>
                          <w:b/>
                          <w:color w:val="000080"/>
                        </w:rPr>
                        <w:t>R Mold</w:t>
                      </w:r>
                    </w:p>
                  </w:txbxContent>
                </v:textbox>
              </v:shape>
            </w:pict>
          </mc:Fallback>
        </mc:AlternateContent>
      </w:r>
      <w:r w:rsidRPr="00357A3A">
        <w:rPr>
          <w:rFonts w:ascii="Casque OpenFace" w:hAnsi="Casque OpenFace"/>
          <w:b/>
          <w:noProof/>
          <w:sz w:val="24"/>
          <w:lang w:eastAsia="en-GB"/>
        </w:rPr>
        <w:drawing>
          <wp:anchor distT="0" distB="0" distL="114300" distR="114300" simplePos="0" relativeHeight="251657728" behindDoc="1" locked="0" layoutInCell="1" allowOverlap="1" wp14:anchorId="39AFB138" wp14:editId="07777777">
            <wp:simplePos x="0" y="0"/>
            <wp:positionH relativeFrom="column">
              <wp:posOffset>-440690</wp:posOffset>
            </wp:positionH>
            <wp:positionV relativeFrom="paragraph">
              <wp:posOffset>-279400</wp:posOffset>
            </wp:positionV>
            <wp:extent cx="1152525" cy="864235"/>
            <wp:effectExtent l="0" t="0" r="0" b="0"/>
            <wp:wrapTight wrapText="bothSides">
              <wp:wrapPolygon edited="0">
                <wp:start x="9997" y="0"/>
                <wp:lineTo x="4641" y="1428"/>
                <wp:lineTo x="3213" y="7142"/>
                <wp:lineTo x="3570" y="17140"/>
                <wp:lineTo x="7140" y="20473"/>
                <wp:lineTo x="8926" y="20949"/>
                <wp:lineTo x="13210" y="20949"/>
                <wp:lineTo x="14281" y="20473"/>
                <wp:lineTo x="17851" y="16188"/>
                <wp:lineTo x="18208" y="5237"/>
                <wp:lineTo x="14638" y="952"/>
                <wp:lineTo x="11425" y="0"/>
                <wp:lineTo x="9997" y="0"/>
              </wp:wrapPolygon>
            </wp:wrapTight>
            <wp:docPr id="5" name="Picture 5" descr="New%20Park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%20Park%20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DDBCC" w14:textId="77777777" w:rsidR="00DC750D" w:rsidRPr="0082223A" w:rsidRDefault="0082223A" w:rsidP="0082223A">
      <w:pPr>
        <w:widowControl w:val="0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13</w:t>
      </w:r>
      <w:r w:rsidRPr="0082223A">
        <w:rPr>
          <w:rFonts w:ascii="Calibri" w:hAnsi="Calibri"/>
          <w:sz w:val="24"/>
          <w:szCs w:val="24"/>
          <w:vertAlign w:val="superscript"/>
        </w:rPr>
        <w:t>th</w:t>
      </w:r>
      <w:r>
        <w:rPr>
          <w:rFonts w:ascii="Calibri" w:hAnsi="Calibri"/>
          <w:sz w:val="24"/>
          <w:szCs w:val="24"/>
        </w:rPr>
        <w:t xml:space="preserve"> June</w:t>
      </w:r>
      <w:r w:rsidR="00697DDB" w:rsidRPr="00396C5B">
        <w:rPr>
          <w:rFonts w:ascii="Calibri" w:hAnsi="Calibri"/>
          <w:sz w:val="24"/>
          <w:szCs w:val="24"/>
        </w:rPr>
        <w:t xml:space="preserve"> 2018</w:t>
      </w:r>
    </w:p>
    <w:p w14:paraId="6A05A809" w14:textId="77777777" w:rsidR="0082223A" w:rsidRDefault="0082223A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p w14:paraId="3CC8B4ED" w14:textId="77777777" w:rsidR="00E56DF8" w:rsidRDefault="00E56DF8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p w14:paraId="7AD1B798" w14:textId="77777777" w:rsidR="00E56DF8" w:rsidRDefault="00E56DF8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  <w:bookmarkStart w:id="0" w:name="_GoBack"/>
      <w:bookmarkEnd w:id="0"/>
    </w:p>
    <w:p w14:paraId="70A94B99" w14:textId="77777777" w:rsidR="00697DDB" w:rsidRPr="00396C5B" w:rsidRDefault="00697DDB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  <w:r w:rsidRPr="00396C5B">
        <w:rPr>
          <w:rFonts w:ascii="Calibri" w:hAnsi="Calibri" w:cs="Arial"/>
          <w:color w:val="000000"/>
          <w:sz w:val="24"/>
          <w:szCs w:val="24"/>
        </w:rPr>
        <w:t>Dear Parents/Carers,</w:t>
      </w:r>
    </w:p>
    <w:p w14:paraId="5A39BBE3" w14:textId="77777777" w:rsidR="00697DDB" w:rsidRDefault="00697DDB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p w14:paraId="5B3E6F35" w14:textId="5E2182A3" w:rsidR="0082223A" w:rsidRDefault="3BD9EC03" w:rsidP="3BD9EC03">
      <w:pPr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BD9EC03">
        <w:rPr>
          <w:rFonts w:ascii="Calibri" w:eastAsia="Calibri" w:hAnsi="Calibri" w:cs="Calibri"/>
          <w:color w:val="000000" w:themeColor="text1"/>
          <w:sz w:val="24"/>
          <w:szCs w:val="24"/>
        </w:rPr>
        <w:t>We are very excited about the events taking place during the summer term. Please find below a list of dates for your diary, we hope you will be able to join us.</w:t>
      </w:r>
    </w:p>
    <w:p w14:paraId="41C8F396" w14:textId="77777777" w:rsidR="0082223A" w:rsidRDefault="0082223A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5500"/>
      </w:tblGrid>
      <w:tr w:rsidR="0082223A" w:rsidRPr="00931674" w14:paraId="44746A9B" w14:textId="77777777" w:rsidTr="00E60DCB">
        <w:tc>
          <w:tcPr>
            <w:tcW w:w="2376" w:type="dxa"/>
            <w:shd w:val="clear" w:color="auto" w:fill="auto"/>
          </w:tcPr>
          <w:p w14:paraId="491072FA" w14:textId="77777777" w:rsidR="0082223A" w:rsidRPr="00931674" w:rsidRDefault="0082223A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985" w:type="dxa"/>
            <w:shd w:val="clear" w:color="auto" w:fill="auto"/>
          </w:tcPr>
          <w:p w14:paraId="20EC0D2D" w14:textId="77777777" w:rsidR="0082223A" w:rsidRPr="00931674" w:rsidRDefault="0082223A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5500" w:type="dxa"/>
            <w:shd w:val="clear" w:color="auto" w:fill="auto"/>
          </w:tcPr>
          <w:p w14:paraId="40FC690C" w14:textId="77777777" w:rsidR="0082223A" w:rsidRPr="00931674" w:rsidRDefault="0082223A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Note</w:t>
            </w:r>
          </w:p>
        </w:tc>
      </w:tr>
      <w:tr w:rsidR="0082223A" w:rsidRPr="00931674" w14:paraId="695CE749" w14:textId="77777777" w:rsidTr="00E60DCB">
        <w:tc>
          <w:tcPr>
            <w:tcW w:w="2376" w:type="dxa"/>
            <w:shd w:val="clear" w:color="auto" w:fill="auto"/>
          </w:tcPr>
          <w:p w14:paraId="3AA5A490" w14:textId="77777777" w:rsidR="0082223A" w:rsidRPr="00931674" w:rsidRDefault="0082223A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Thursday 5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4150ACF3" w14:textId="77777777" w:rsidR="0082223A" w:rsidRPr="00931674" w:rsidRDefault="0082223A" w:rsidP="00C61B17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Sports Day</w:t>
            </w:r>
          </w:p>
        </w:tc>
        <w:tc>
          <w:tcPr>
            <w:tcW w:w="5500" w:type="dxa"/>
            <w:shd w:val="clear" w:color="auto" w:fill="auto"/>
          </w:tcPr>
          <w:p w14:paraId="4B0D0487" w14:textId="4ECFB213" w:rsidR="0082223A" w:rsidRPr="00931674" w:rsidRDefault="00BF5E5C" w:rsidP="00726183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Children can wear their PE kit to school. </w:t>
            </w:r>
            <w:r w:rsidR="0082223A" w:rsidRPr="00931674">
              <w:rPr>
                <w:rFonts w:ascii="Calibri" w:hAnsi="Calibri" w:cs="Arial"/>
                <w:color w:val="000000"/>
                <w:sz w:val="24"/>
                <w:szCs w:val="24"/>
              </w:rPr>
              <w:t>Te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>am g</w:t>
            </w:r>
            <w:r w:rsidR="00E56DF8">
              <w:rPr>
                <w:rFonts w:ascii="Calibri" w:hAnsi="Calibri" w:cs="Arial"/>
                <w:color w:val="000000"/>
                <w:sz w:val="24"/>
                <w:szCs w:val="24"/>
              </w:rPr>
              <w:t>ames in the playground from 9.30am</w:t>
            </w:r>
            <w:r w:rsidR="00726183">
              <w:rPr>
                <w:rFonts w:ascii="Calibri" w:hAnsi="Calibri" w:cs="Arial"/>
                <w:color w:val="000000"/>
                <w:sz w:val="24"/>
                <w:szCs w:val="24"/>
              </w:rPr>
              <w:t>. Fa</w:t>
            </w:r>
            <w:r w:rsidR="0082223A" w:rsidRPr="00931674">
              <w:rPr>
                <w:rFonts w:ascii="Calibri" w:hAnsi="Calibri" w:cs="Arial"/>
                <w:color w:val="000000"/>
                <w:sz w:val="24"/>
                <w:szCs w:val="24"/>
              </w:rPr>
              <w:t>mily picnic lunch</w:t>
            </w:r>
            <w:r w:rsidR="00726183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at 12pm followed by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</w:t>
            </w:r>
            <w:r w:rsidR="00B81723" w:rsidRPr="00931674">
              <w:rPr>
                <w:rFonts w:ascii="Calibri" w:hAnsi="Calibri" w:cs="Arial"/>
                <w:color w:val="000000"/>
                <w:sz w:val="24"/>
                <w:szCs w:val="24"/>
              </w:rPr>
              <w:t>competitive races on the field</w:t>
            </w:r>
            <w:r w:rsidR="00C61B17"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>Children who usually have school meals</w:t>
            </w:r>
            <w:r w:rsidR="00726183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and those eligible for free school meals</w:t>
            </w:r>
            <w:r>
              <w:rPr>
                <w:rFonts w:ascii="Calibri" w:hAnsi="Calibri" w:cs="Arial"/>
                <w:color w:val="000000"/>
                <w:sz w:val="24"/>
                <w:szCs w:val="24"/>
              </w:rPr>
              <w:t xml:space="preserve"> will be provided with a packed lunch</w:t>
            </w:r>
            <w:r w:rsidR="00726183">
              <w:rPr>
                <w:rFonts w:ascii="Calibri" w:hAnsi="Calibri" w:cs="Arial"/>
                <w:color w:val="000000"/>
                <w:sz w:val="24"/>
                <w:szCs w:val="24"/>
              </w:rPr>
              <w:t>.</w:t>
            </w:r>
            <w:r w:rsidR="00E60DCB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223A" w:rsidRPr="00931674" w14:paraId="7C50F1BE" w14:textId="77777777" w:rsidTr="00E60DCB">
        <w:tc>
          <w:tcPr>
            <w:tcW w:w="2376" w:type="dxa"/>
            <w:shd w:val="clear" w:color="auto" w:fill="auto"/>
          </w:tcPr>
          <w:p w14:paraId="2BDA00AB" w14:textId="77777777" w:rsidR="0082223A" w:rsidRPr="00931674" w:rsidRDefault="00B81723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Thursday 5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16D3C48D" w14:textId="77777777" w:rsidR="0082223A" w:rsidRPr="00931674" w:rsidRDefault="00B81723" w:rsidP="00C61B17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Summer Fayre</w:t>
            </w:r>
          </w:p>
        </w:tc>
        <w:tc>
          <w:tcPr>
            <w:tcW w:w="5500" w:type="dxa"/>
            <w:shd w:val="clear" w:color="auto" w:fill="auto"/>
          </w:tcPr>
          <w:p w14:paraId="03F758F6" w14:textId="5E745149" w:rsidR="0082223A" w:rsidRPr="00931674" w:rsidRDefault="3BD9EC03" w:rsidP="3BD9EC03">
            <w:pPr>
              <w:jc w:val="both"/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From 3pm in the school playground – stalls, games, exhibits, raffle, bouncy castle, BBQ and much more!</w:t>
            </w:r>
          </w:p>
        </w:tc>
      </w:tr>
      <w:tr w:rsidR="0082223A" w:rsidRPr="00931674" w14:paraId="43A2BB88" w14:textId="77777777" w:rsidTr="00E60DCB">
        <w:tc>
          <w:tcPr>
            <w:tcW w:w="2376" w:type="dxa"/>
            <w:shd w:val="clear" w:color="auto" w:fill="auto"/>
          </w:tcPr>
          <w:p w14:paraId="42B7994A" w14:textId="77777777" w:rsidR="0082223A" w:rsidRPr="00931674" w:rsidRDefault="00B81723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Saturday 7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0E772370" w14:textId="77777777" w:rsidR="0082223A" w:rsidRPr="00931674" w:rsidRDefault="00B81723" w:rsidP="00C61B17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Beach Trip</w:t>
            </w:r>
          </w:p>
        </w:tc>
        <w:tc>
          <w:tcPr>
            <w:tcW w:w="5500" w:type="dxa"/>
            <w:shd w:val="clear" w:color="auto" w:fill="auto"/>
          </w:tcPr>
          <w:p w14:paraId="123849F3" w14:textId="4F3770CF" w:rsidR="0082223A" w:rsidRPr="00931674" w:rsidRDefault="00B81723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Family trip to </w:t>
            </w:r>
            <w:proofErr w:type="spellStart"/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Saltburn</w:t>
            </w:r>
            <w:proofErr w:type="spellEnd"/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-by-the-Sea (see attached letter)</w:t>
            </w:r>
            <w:r w:rsidR="00D12EFC">
              <w:rPr>
                <w:rFonts w:ascii="Calibri" w:hAnsi="Calibri" w:cs="Arial"/>
                <w:color w:val="000000"/>
                <w:sz w:val="24"/>
                <w:szCs w:val="24"/>
              </w:rPr>
              <w:t>.</w:t>
            </w:r>
          </w:p>
        </w:tc>
      </w:tr>
      <w:tr w:rsidR="0082223A" w:rsidRPr="00931674" w14:paraId="1550B5C7" w14:textId="77777777" w:rsidTr="00E60DCB">
        <w:tc>
          <w:tcPr>
            <w:tcW w:w="2376" w:type="dxa"/>
            <w:shd w:val="clear" w:color="auto" w:fill="auto"/>
          </w:tcPr>
          <w:p w14:paraId="6A6EB792" w14:textId="77777777" w:rsidR="0082223A" w:rsidRPr="00931674" w:rsidRDefault="00B81723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Tuesday 10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725CE5D8" w14:textId="77777777" w:rsidR="0082223A" w:rsidRPr="00931674" w:rsidRDefault="00B81723" w:rsidP="00C61B17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New Park History Day</w:t>
            </w:r>
          </w:p>
        </w:tc>
        <w:tc>
          <w:tcPr>
            <w:tcW w:w="5500" w:type="dxa"/>
            <w:shd w:val="clear" w:color="auto" w:fill="auto"/>
          </w:tcPr>
          <w:p w14:paraId="5B8ED96C" w14:textId="0C6664D8" w:rsidR="0082223A" w:rsidRPr="00931674" w:rsidRDefault="3BD9EC03" w:rsidP="00E60DCB">
            <w:pPr>
              <w:jc w:val="both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Join us at school </w:t>
            </w:r>
            <w:r w:rsid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between</w:t>
            </w:r>
            <w:r w:rsidRP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2</w:t>
            </w:r>
            <w:r w:rsid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and 4</w:t>
            </w:r>
            <w:r w:rsidRP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pm</w:t>
            </w: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where the children will take you on a journey through time and sh</w:t>
            </w:r>
            <w:r w:rsid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are their learning on the histor</w:t>
            </w: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y of New Park school and surrounding area.  Visit the Heritage Centre and enjoy refreshments served by Y6. Please invite friends and family from the community</w:t>
            </w:r>
            <w:r w:rsidR="00E60DCB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and share the event on our Facebook page</w:t>
            </w:r>
            <w:r w:rsidR="00D12EF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</w:p>
        </w:tc>
      </w:tr>
      <w:tr w:rsidR="0082223A" w:rsidRPr="00931674" w14:paraId="3C2C6376" w14:textId="77777777" w:rsidTr="00E60DCB">
        <w:tc>
          <w:tcPr>
            <w:tcW w:w="2376" w:type="dxa"/>
            <w:shd w:val="clear" w:color="auto" w:fill="auto"/>
          </w:tcPr>
          <w:p w14:paraId="29D51E82" w14:textId="77777777" w:rsidR="0082223A" w:rsidRPr="00931674" w:rsidRDefault="00B81723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Wednesday 11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5A6488A9" w14:textId="77777777" w:rsidR="0082223A" w:rsidRPr="00931674" w:rsidRDefault="00B81723" w:rsidP="00C61B17">
            <w:pPr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Transition Day/Open Morning</w:t>
            </w:r>
          </w:p>
        </w:tc>
        <w:tc>
          <w:tcPr>
            <w:tcW w:w="5500" w:type="dxa"/>
            <w:shd w:val="clear" w:color="auto" w:fill="auto"/>
          </w:tcPr>
          <w:p w14:paraId="3C5535B4" w14:textId="326AA407" w:rsidR="0082223A" w:rsidRPr="00931674" w:rsidRDefault="3BD9EC03" w:rsidP="3BD9EC03">
            <w:pPr>
              <w:jc w:val="both"/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Join us between 9 and 10am to meet your child’s new teacher and join in some team building activities</w:t>
            </w:r>
            <w:r w:rsidRPr="3BD9EC03"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  <w:t>!</w:t>
            </w:r>
          </w:p>
        </w:tc>
      </w:tr>
      <w:tr w:rsidR="0082223A" w:rsidRPr="00931674" w14:paraId="065441E6" w14:textId="77777777" w:rsidTr="00E60DCB">
        <w:tc>
          <w:tcPr>
            <w:tcW w:w="2376" w:type="dxa"/>
            <w:shd w:val="clear" w:color="auto" w:fill="auto"/>
          </w:tcPr>
          <w:p w14:paraId="39CEF6E5" w14:textId="77777777" w:rsidR="0082223A" w:rsidRPr="00931674" w:rsidRDefault="00D11539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726183">
              <w:rPr>
                <w:rFonts w:ascii="Calibri" w:hAnsi="Calibri" w:cs="Arial"/>
                <w:color w:val="000000"/>
                <w:sz w:val="24"/>
                <w:szCs w:val="24"/>
              </w:rPr>
              <w:t>Wednesday 18</w:t>
            </w:r>
            <w:r w:rsidRPr="00726183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726183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187B2880" w14:textId="5FF7AF88" w:rsidR="0082223A" w:rsidRPr="00931674" w:rsidRDefault="3BD9EC03" w:rsidP="3BD9EC03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Y6 School Production</w:t>
            </w:r>
          </w:p>
        </w:tc>
        <w:tc>
          <w:tcPr>
            <w:tcW w:w="5500" w:type="dxa"/>
            <w:shd w:val="clear" w:color="auto" w:fill="auto"/>
          </w:tcPr>
          <w:p w14:paraId="278B754C" w14:textId="48FBBD55" w:rsidR="0082223A" w:rsidRPr="00931674" w:rsidRDefault="3BD9EC03" w:rsidP="3BD9EC03">
            <w:pPr>
              <w:jc w:val="both"/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Parents and family are invited to watch ‘</w:t>
            </w:r>
            <w:proofErr w:type="spellStart"/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Superstan</w:t>
            </w:r>
            <w:proofErr w:type="spellEnd"/>
            <w:r w:rsidRPr="3BD9EC03"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  <w:t xml:space="preserve">’ </w:t>
            </w:r>
            <w:r w:rsidRP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at 6pm. Tickets can be purchased from the office</w:t>
            </w:r>
            <w:r w:rsidR="0072618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for 50p.</w:t>
            </w:r>
          </w:p>
        </w:tc>
      </w:tr>
      <w:tr w:rsidR="0082223A" w:rsidRPr="00931674" w14:paraId="2AC68E11" w14:textId="77777777" w:rsidTr="00E60DCB">
        <w:tc>
          <w:tcPr>
            <w:tcW w:w="2376" w:type="dxa"/>
            <w:shd w:val="clear" w:color="auto" w:fill="auto"/>
          </w:tcPr>
          <w:p w14:paraId="0E4F18B7" w14:textId="77777777" w:rsidR="0082223A" w:rsidRPr="00931674" w:rsidRDefault="00D11539" w:rsidP="00931674">
            <w:pPr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>Friday 20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  <w:vertAlign w:val="superscript"/>
              </w:rPr>
              <w:t>th</w:t>
            </w:r>
            <w:r w:rsidRPr="00931674">
              <w:rPr>
                <w:rFonts w:ascii="Calibri" w:hAnsi="Calibri" w:cs="Arial"/>
                <w:color w:val="000000"/>
                <w:sz w:val="24"/>
                <w:szCs w:val="24"/>
              </w:rPr>
              <w:t xml:space="preserve"> July</w:t>
            </w:r>
          </w:p>
        </w:tc>
        <w:tc>
          <w:tcPr>
            <w:tcW w:w="1985" w:type="dxa"/>
            <w:shd w:val="clear" w:color="auto" w:fill="auto"/>
          </w:tcPr>
          <w:p w14:paraId="4EF02598" w14:textId="55531B05" w:rsidR="0082223A" w:rsidRPr="00931674" w:rsidRDefault="3BD9EC03" w:rsidP="3BD9EC03">
            <w:pPr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End of term /</w:t>
            </w:r>
            <w:r w:rsidRPr="3BD9EC03">
              <w:rPr>
                <w:rFonts w:ascii="Calibri,Arial" w:eastAsia="Calibri,Arial" w:hAnsi="Calibri,Arial" w:cs="Calibri,Arial"/>
                <w:color w:val="000000" w:themeColor="text1"/>
                <w:sz w:val="24"/>
                <w:szCs w:val="24"/>
              </w:rPr>
              <w:t xml:space="preserve"> </w:t>
            </w: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Leaver’s assembly</w:t>
            </w:r>
          </w:p>
        </w:tc>
        <w:tc>
          <w:tcPr>
            <w:tcW w:w="5500" w:type="dxa"/>
            <w:shd w:val="clear" w:color="auto" w:fill="auto"/>
          </w:tcPr>
          <w:p w14:paraId="778FEA6F" w14:textId="564E141C" w:rsidR="0082223A" w:rsidRPr="00931674" w:rsidRDefault="3BD9EC03" w:rsidP="3BD9EC03">
            <w:pPr>
              <w:spacing w:line="259" w:lineRule="auto"/>
              <w:jc w:val="both"/>
              <w:rPr>
                <w:rFonts w:ascii="Calibri" w:hAnsi="Calibri" w:cs="Arial"/>
                <w:color w:val="000000"/>
                <w:sz w:val="24"/>
                <w:szCs w:val="24"/>
              </w:rPr>
            </w:pPr>
            <w:r w:rsidRPr="3BD9EC0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All parents welcome</w:t>
            </w:r>
            <w:r w:rsidR="00D12EFC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72A3D3EC" w14:textId="77777777" w:rsidR="0082223A" w:rsidRDefault="0082223A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p w14:paraId="0D0B940D" w14:textId="77777777" w:rsidR="00D11539" w:rsidRDefault="00D11539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</w:p>
    <w:p w14:paraId="364A17ED" w14:textId="5C6690EA" w:rsidR="00D11539" w:rsidRDefault="00D11539" w:rsidP="00697DDB">
      <w:pPr>
        <w:jc w:val="both"/>
        <w:rPr>
          <w:rFonts w:ascii="Calibri" w:hAnsi="Calibri" w:cs="Arial"/>
          <w:b/>
          <w:color w:val="000000"/>
          <w:sz w:val="24"/>
          <w:szCs w:val="24"/>
        </w:rPr>
      </w:pPr>
      <w:r w:rsidRPr="00C61B17">
        <w:rPr>
          <w:rFonts w:ascii="Calibri" w:hAnsi="Calibri" w:cs="Arial"/>
          <w:b/>
          <w:color w:val="000000"/>
          <w:sz w:val="24"/>
          <w:szCs w:val="24"/>
        </w:rPr>
        <w:t xml:space="preserve">Finally, we also have two vacancies for Parent Governors for our newly assembled </w:t>
      </w:r>
      <w:r w:rsidR="00E60DCB">
        <w:rPr>
          <w:rFonts w:ascii="Calibri" w:hAnsi="Calibri" w:cs="Arial"/>
          <w:b/>
          <w:color w:val="000000"/>
          <w:sz w:val="24"/>
          <w:szCs w:val="24"/>
        </w:rPr>
        <w:t xml:space="preserve">Local </w:t>
      </w:r>
      <w:r w:rsidRPr="00C61B17">
        <w:rPr>
          <w:rFonts w:ascii="Calibri" w:hAnsi="Calibri" w:cs="Arial"/>
          <w:b/>
          <w:color w:val="000000"/>
          <w:sz w:val="24"/>
          <w:szCs w:val="24"/>
        </w:rPr>
        <w:t xml:space="preserve">Governing Body. </w:t>
      </w:r>
      <w:r w:rsidR="00E60DCB">
        <w:rPr>
          <w:rFonts w:ascii="Calibri" w:hAnsi="Calibri" w:cs="Arial"/>
          <w:b/>
          <w:color w:val="000000"/>
          <w:sz w:val="24"/>
          <w:szCs w:val="24"/>
        </w:rPr>
        <w:t>This is a f</w:t>
      </w:r>
      <w:r w:rsidR="00A8190F">
        <w:rPr>
          <w:rFonts w:ascii="Calibri" w:hAnsi="Calibri" w:cs="Arial"/>
          <w:b/>
          <w:color w:val="000000"/>
          <w:sz w:val="24"/>
          <w:szCs w:val="24"/>
        </w:rPr>
        <w:t xml:space="preserve">antastic opportunity to represent the views of parents and contribute to the vision and development of the school. </w:t>
      </w:r>
      <w:r w:rsidRPr="00C61B17">
        <w:rPr>
          <w:rFonts w:ascii="Calibri" w:hAnsi="Calibri" w:cs="Arial"/>
          <w:b/>
          <w:color w:val="000000"/>
          <w:sz w:val="24"/>
          <w:szCs w:val="24"/>
        </w:rPr>
        <w:t xml:space="preserve">Please contact the office </w:t>
      </w:r>
      <w:r w:rsidR="00C61B17">
        <w:rPr>
          <w:rFonts w:ascii="Calibri" w:hAnsi="Calibri" w:cs="Arial"/>
          <w:b/>
          <w:color w:val="000000"/>
          <w:sz w:val="24"/>
          <w:szCs w:val="24"/>
        </w:rPr>
        <w:t>if you are interested by 22</w:t>
      </w:r>
      <w:r w:rsidR="00C61B17" w:rsidRPr="00C61B17">
        <w:rPr>
          <w:rFonts w:ascii="Calibri" w:hAnsi="Calibri" w:cs="Arial"/>
          <w:b/>
          <w:color w:val="000000"/>
          <w:sz w:val="24"/>
          <w:szCs w:val="24"/>
          <w:vertAlign w:val="superscript"/>
        </w:rPr>
        <w:t>nd</w:t>
      </w:r>
      <w:r w:rsidR="00C61B17">
        <w:rPr>
          <w:rFonts w:ascii="Calibri" w:hAnsi="Calibri" w:cs="Arial"/>
          <w:b/>
          <w:color w:val="000000"/>
          <w:sz w:val="24"/>
          <w:szCs w:val="24"/>
        </w:rPr>
        <w:t xml:space="preserve"> June 2018.</w:t>
      </w:r>
      <w:r w:rsidRPr="00C61B17">
        <w:rPr>
          <w:rFonts w:ascii="Calibri" w:hAnsi="Calibri" w:cs="Arial"/>
          <w:b/>
          <w:color w:val="000000"/>
          <w:sz w:val="24"/>
          <w:szCs w:val="24"/>
        </w:rPr>
        <w:t xml:space="preserve"> </w:t>
      </w:r>
    </w:p>
    <w:p w14:paraId="2C8AC439" w14:textId="77777777" w:rsidR="00D12EFC" w:rsidRDefault="00D12EFC" w:rsidP="00697DDB">
      <w:pPr>
        <w:jc w:val="both"/>
        <w:rPr>
          <w:rFonts w:ascii="Calibri" w:hAnsi="Calibri" w:cs="Arial"/>
          <w:b/>
          <w:color w:val="000000"/>
          <w:sz w:val="24"/>
          <w:szCs w:val="24"/>
        </w:rPr>
      </w:pPr>
    </w:p>
    <w:p w14:paraId="62968058" w14:textId="42C68E4E" w:rsidR="00D12EFC" w:rsidRPr="00D12EFC" w:rsidRDefault="00D12EFC" w:rsidP="00697DDB">
      <w:pPr>
        <w:jc w:val="both"/>
        <w:rPr>
          <w:rFonts w:ascii="Calibri" w:hAnsi="Calibri" w:cs="Arial"/>
          <w:color w:val="000000"/>
          <w:sz w:val="24"/>
          <w:szCs w:val="24"/>
        </w:rPr>
      </w:pPr>
      <w:r w:rsidRPr="00D12EFC">
        <w:rPr>
          <w:rFonts w:ascii="Calibri" w:hAnsi="Calibri" w:cs="Arial"/>
          <w:color w:val="000000"/>
          <w:sz w:val="24"/>
          <w:szCs w:val="24"/>
        </w:rPr>
        <w:t xml:space="preserve">Mr </w:t>
      </w:r>
      <w:proofErr w:type="spellStart"/>
      <w:r w:rsidRPr="00D12EFC">
        <w:rPr>
          <w:rFonts w:ascii="Calibri" w:hAnsi="Calibri" w:cs="Arial"/>
          <w:color w:val="000000"/>
          <w:sz w:val="24"/>
          <w:szCs w:val="24"/>
        </w:rPr>
        <w:t>Mold</w:t>
      </w:r>
      <w:proofErr w:type="spellEnd"/>
    </w:p>
    <w:sectPr w:rsidR="00D12EFC" w:rsidRPr="00D12EFC">
      <w:headerReference w:type="default" r:id="rId10"/>
      <w:footerReference w:type="default" r:id="rId11"/>
      <w:pgSz w:w="11913" w:h="16834" w:code="9"/>
      <w:pgMar w:top="743" w:right="1134" w:bottom="1134" w:left="1134" w:header="454" w:footer="136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7B00A" w14:textId="77777777" w:rsidR="00931674" w:rsidRDefault="00931674">
      <w:r>
        <w:separator/>
      </w:r>
    </w:p>
  </w:endnote>
  <w:endnote w:type="continuationSeparator" w:id="0">
    <w:p w14:paraId="60061E4C" w14:textId="77777777" w:rsidR="00931674" w:rsidRDefault="0093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que OpenFac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Arial">
    <w:altName w:val="Times New Roman"/>
    <w:panose1 w:val="00000000000000000000"/>
    <w:charset w:val="00"/>
    <w:family w:val="roman"/>
    <w:notTrueType/>
    <w:pitch w:val="default"/>
  </w:font>
  <w:font w:name="Yu Gothic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EC669" w14:textId="77777777" w:rsidR="00624FBB" w:rsidRDefault="00624FBB">
    <w:pPr>
      <w:pStyle w:val="Footer"/>
    </w:pPr>
  </w:p>
  <w:p w14:paraId="3656B9AB" w14:textId="77777777" w:rsidR="00DD16F0" w:rsidRDefault="00845C6D">
    <w:pPr>
      <w:widowControl w:val="0"/>
      <w:tabs>
        <w:tab w:val="center" w:pos="4819"/>
        <w:tab w:val="right" w:pos="9639"/>
      </w:tabs>
      <w:rPr>
        <w:sz w:val="24"/>
      </w:rPr>
    </w:pPr>
    <w:r w:rsidRPr="002E6C6E">
      <w:rPr>
        <w:noProof/>
        <w:sz w:val="24"/>
        <w:lang w:eastAsia="en-GB"/>
      </w:rPr>
      <w:drawing>
        <wp:inline distT="0" distB="0" distL="0" distR="0" wp14:anchorId="659D1D87" wp14:editId="07777777">
          <wp:extent cx="6120765" cy="873125"/>
          <wp:effectExtent l="0" t="0" r="0" b="0"/>
          <wp:docPr id="1" name="Picture 1" descr="Nothernlights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hernlights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AFD9C" w14:textId="77777777" w:rsidR="00931674" w:rsidRDefault="00931674">
      <w:r>
        <w:separator/>
      </w:r>
    </w:p>
  </w:footnote>
  <w:footnote w:type="continuationSeparator" w:id="0">
    <w:p w14:paraId="4B94D5A5" w14:textId="77777777" w:rsidR="00931674" w:rsidRDefault="00931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B0818" w14:textId="77777777" w:rsidR="00DD16F0" w:rsidRDefault="00DD16F0">
    <w:pPr>
      <w:widowControl w:val="0"/>
      <w:tabs>
        <w:tab w:val="center" w:pos="4819"/>
        <w:tab w:val="right" w:pos="9639"/>
      </w:tabs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D289F"/>
    <w:multiLevelType w:val="hybridMultilevel"/>
    <w:tmpl w:val="19005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7F"/>
    <w:rsid w:val="00007744"/>
    <w:rsid w:val="0002504A"/>
    <w:rsid w:val="00027249"/>
    <w:rsid w:val="001513A3"/>
    <w:rsid w:val="00155804"/>
    <w:rsid w:val="00233434"/>
    <w:rsid w:val="00297576"/>
    <w:rsid w:val="002C1ACD"/>
    <w:rsid w:val="002E6C6E"/>
    <w:rsid w:val="00306607"/>
    <w:rsid w:val="00330696"/>
    <w:rsid w:val="0035167A"/>
    <w:rsid w:val="00357A3A"/>
    <w:rsid w:val="00396C5B"/>
    <w:rsid w:val="003E42BC"/>
    <w:rsid w:val="00417901"/>
    <w:rsid w:val="00446BA1"/>
    <w:rsid w:val="004B0616"/>
    <w:rsid w:val="00504BA7"/>
    <w:rsid w:val="005055DB"/>
    <w:rsid w:val="00532273"/>
    <w:rsid w:val="00537240"/>
    <w:rsid w:val="00585EDA"/>
    <w:rsid w:val="005E36D3"/>
    <w:rsid w:val="00612A7F"/>
    <w:rsid w:val="00624FBB"/>
    <w:rsid w:val="00625A17"/>
    <w:rsid w:val="0068652E"/>
    <w:rsid w:val="00692A4F"/>
    <w:rsid w:val="00697DDB"/>
    <w:rsid w:val="00726183"/>
    <w:rsid w:val="007B13FE"/>
    <w:rsid w:val="007E24DA"/>
    <w:rsid w:val="0082223A"/>
    <w:rsid w:val="00845C6D"/>
    <w:rsid w:val="008E5AA9"/>
    <w:rsid w:val="00917230"/>
    <w:rsid w:val="00931674"/>
    <w:rsid w:val="00941679"/>
    <w:rsid w:val="009522C2"/>
    <w:rsid w:val="009B1DF8"/>
    <w:rsid w:val="00A8190F"/>
    <w:rsid w:val="00B81723"/>
    <w:rsid w:val="00BA6E27"/>
    <w:rsid w:val="00BF5E5C"/>
    <w:rsid w:val="00C05BB4"/>
    <w:rsid w:val="00C06301"/>
    <w:rsid w:val="00C61B17"/>
    <w:rsid w:val="00CD1976"/>
    <w:rsid w:val="00CE1A2E"/>
    <w:rsid w:val="00D01712"/>
    <w:rsid w:val="00D11539"/>
    <w:rsid w:val="00D12EFC"/>
    <w:rsid w:val="00D33916"/>
    <w:rsid w:val="00D50402"/>
    <w:rsid w:val="00DC750D"/>
    <w:rsid w:val="00DD16F0"/>
    <w:rsid w:val="00DF6747"/>
    <w:rsid w:val="00E00B78"/>
    <w:rsid w:val="00E04A41"/>
    <w:rsid w:val="00E04CF4"/>
    <w:rsid w:val="00E56DF8"/>
    <w:rsid w:val="00E60DCB"/>
    <w:rsid w:val="00E640F6"/>
    <w:rsid w:val="00EF75A4"/>
    <w:rsid w:val="00F21485"/>
    <w:rsid w:val="00F4076C"/>
    <w:rsid w:val="00F5048C"/>
    <w:rsid w:val="00F56341"/>
    <w:rsid w:val="00F72AE5"/>
    <w:rsid w:val="00FA5649"/>
    <w:rsid w:val="00FC463E"/>
    <w:rsid w:val="00FD140F"/>
    <w:rsid w:val="00FE4242"/>
    <w:rsid w:val="00FE6AB2"/>
    <w:rsid w:val="3BD9E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516F7D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rFonts w:ascii="Eras Medium ITC" w:hAnsi="Eras Medium ITC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6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36D3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2E6C6E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E1A2E"/>
    <w:pPr>
      <w:overflowPunct/>
      <w:autoSpaceDE/>
      <w:autoSpaceDN/>
      <w:adjustRightInd/>
      <w:textAlignment w:val="auto"/>
    </w:pPr>
    <w:rPr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22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rFonts w:ascii="Eras Medium ITC" w:hAnsi="Eras Medium ITC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6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36D3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2E6C6E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E1A2E"/>
    <w:pPr>
      <w:overflowPunct/>
      <w:autoSpaceDE/>
      <w:autoSpaceDN/>
      <w:adjustRightInd/>
      <w:textAlignment w:val="auto"/>
    </w:pPr>
    <w:rPr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22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Letter-colour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Letter-colour logo.dot</Template>
  <TotalTime>195</TotalTime>
  <Pages>1</Pages>
  <Words>304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Park Community Primary School</vt:lpstr>
    </vt:vector>
  </TitlesOfParts>
  <Company>NYCC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Park Community Primary School</dc:title>
  <dc:subject/>
  <dc:creator>Rod Prydderch</dc:creator>
  <cp:keywords/>
  <cp:lastModifiedBy>Carol Parry</cp:lastModifiedBy>
  <cp:revision>5</cp:revision>
  <cp:lastPrinted>2018-05-24T14:34:00Z</cp:lastPrinted>
  <dcterms:created xsi:type="dcterms:W3CDTF">2018-06-13T13:12:00Z</dcterms:created>
  <dcterms:modified xsi:type="dcterms:W3CDTF">2018-06-14T13:47:00Z</dcterms:modified>
</cp:coreProperties>
</file>